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317" w:rsidRPr="00193622" w:rsidRDefault="00F52317" w:rsidP="00F52317">
      <w:pPr>
        <w:jc w:val="center"/>
        <w:outlineLvl w:val="0"/>
        <w:rPr>
          <w:b/>
          <w:i/>
          <w:sz w:val="52"/>
          <w:szCs w:val="52"/>
        </w:rPr>
      </w:pPr>
      <w:proofErr w:type="spellStart"/>
      <w:r>
        <w:rPr>
          <w:b/>
          <w:i/>
          <w:sz w:val="52"/>
          <w:szCs w:val="52"/>
        </w:rPr>
        <w:t>Сабиров</w:t>
      </w:r>
      <w:proofErr w:type="spellEnd"/>
      <w:r>
        <w:rPr>
          <w:b/>
          <w:i/>
          <w:sz w:val="52"/>
          <w:szCs w:val="52"/>
        </w:rPr>
        <w:t xml:space="preserve"> </w:t>
      </w:r>
      <w:proofErr w:type="spellStart"/>
      <w:r>
        <w:rPr>
          <w:b/>
          <w:i/>
          <w:sz w:val="52"/>
          <w:szCs w:val="52"/>
        </w:rPr>
        <w:t>Ринад</w:t>
      </w:r>
      <w:proofErr w:type="spellEnd"/>
      <w:r>
        <w:rPr>
          <w:b/>
          <w:i/>
          <w:sz w:val="52"/>
          <w:szCs w:val="52"/>
        </w:rPr>
        <w:t xml:space="preserve"> </w:t>
      </w:r>
      <w:proofErr w:type="spellStart"/>
      <w:r>
        <w:rPr>
          <w:b/>
          <w:i/>
          <w:sz w:val="52"/>
          <w:szCs w:val="52"/>
        </w:rPr>
        <w:t>Гатович</w:t>
      </w:r>
      <w:proofErr w:type="spellEnd"/>
    </w:p>
    <w:p w:rsidR="00F52317" w:rsidRPr="002852CE" w:rsidRDefault="002852CE" w:rsidP="00285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Ринад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Гатович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родился в семье артистов театра 20 ноября 1943 года. В 1951 году пошёл в первый класс 45-ой школы 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>. Оренбурга. Через 10 ле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в 1961 г.) закончил школу в городе Орске, т. к. семья в 1953 году переехала в г. Орск. Два года после школы работал токарем на заводе (южно- уральский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никелевский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комбинат). В 1962 году поступает в Казанский строительный институт, но в ноябре 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этого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же года его забирают служить в армию по 1965 год.</w:t>
      </w:r>
    </w:p>
    <w:p w:rsidR="008756C3" w:rsidRPr="002852CE" w:rsidRDefault="002852CE" w:rsidP="00285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52317" w:rsidRPr="002852CE">
        <w:rPr>
          <w:rFonts w:ascii="Times New Roman" w:hAnsi="Times New Roman" w:cs="Times New Roman"/>
          <w:sz w:val="28"/>
          <w:szCs w:val="28"/>
        </w:rPr>
        <w:t xml:space="preserve">После армии работает сварщиком на заводе «Урал – Маш» по август 1968 года. В 1975 году закончил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Орский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пединститут, </w:t>
      </w:r>
      <w:proofErr w:type="spellStart"/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>- математический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факультет. С августа 1968 года работает в школах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Кваркенского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района: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Кульминской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средней школ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учителем физкультуры и математики (1 год), в Берёзовской восьмилетней школе директором(8 лет). В 1977 году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Ринад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Гатович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переезжает в Нов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Кузнецк, где работает в 2-х школах учителем математики.</w:t>
      </w:r>
    </w:p>
    <w:p w:rsidR="008756C3" w:rsidRPr="002852CE" w:rsidRDefault="002852CE" w:rsidP="00285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52317" w:rsidRPr="002852CE">
        <w:rPr>
          <w:rFonts w:ascii="Times New Roman" w:hAnsi="Times New Roman" w:cs="Times New Roman"/>
          <w:sz w:val="28"/>
          <w:szCs w:val="28"/>
        </w:rPr>
        <w:t xml:space="preserve">Через год вновь возвращается в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Кваркенский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район и работает в Уральской средней школе организатором внеклассной работы и учителем математики, а с 1980 года завучем этой школы. С августа 1984 года его переводят директором в нашу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Уртазымскую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среднею школу, где он проработал в течени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15 лет. В 1989 году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Ринад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Гатович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был награждён значком «Отличник народного образования» и присвоено звание «Ветерана труда».  </w:t>
      </w:r>
    </w:p>
    <w:p w:rsidR="008756C3" w:rsidRPr="002852CE" w:rsidRDefault="002852CE" w:rsidP="00285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2317" w:rsidRPr="002852CE">
        <w:rPr>
          <w:rFonts w:ascii="Times New Roman" w:hAnsi="Times New Roman" w:cs="Times New Roman"/>
          <w:sz w:val="28"/>
          <w:szCs w:val="28"/>
        </w:rPr>
        <w:t xml:space="preserve">В течение жизни кроме работы, увлекался баскетболом, настольным теннисом, шахматами и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шагками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. Ко всему этот человек приложил свои умелые руки и своё огромное сердце. 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О его достижениях, говорят достижения его учеников, которые занимают на районных соревнованиях по шахматам первые места, а в зональных и областных – призовые места.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Его ученики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Гинчицкий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Н., Шаранов Николай,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Лущенкова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Т. и другие на отлично сдали экзамены по математике в ВУЗы, успешно поступили и </w:t>
      </w:r>
      <w:r w:rsidR="00F52317" w:rsidRPr="002852CE">
        <w:rPr>
          <w:rFonts w:ascii="Times New Roman" w:hAnsi="Times New Roman" w:cs="Times New Roman"/>
          <w:sz w:val="28"/>
          <w:szCs w:val="28"/>
        </w:rPr>
        <w:lastRenderedPageBreak/>
        <w:t xml:space="preserve">закончили уже их.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Гинчицкий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Н. на районной олимпиаде по математике занял </w:t>
      </w:r>
      <w:r w:rsidR="00F52317" w:rsidRPr="002852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место, а на областной- </w:t>
      </w:r>
      <w:r w:rsidR="00F52317" w:rsidRPr="002852C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52317" w:rsidRPr="002852C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756C3" w:rsidRPr="002852CE" w:rsidRDefault="002852CE" w:rsidP="00285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2317" w:rsidRPr="002852CE">
        <w:rPr>
          <w:rFonts w:ascii="Times New Roman" w:hAnsi="Times New Roman" w:cs="Times New Roman"/>
          <w:sz w:val="28"/>
          <w:szCs w:val="28"/>
        </w:rPr>
        <w:t xml:space="preserve">Есть частица его труда в достижениях по шахматам гроссмейстера Г. Камского, у которого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Ринад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Гатович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был секундантом в г. Элиста, Хант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Мансийского округа, и в гостях у которого он побывал в Америке. </w:t>
      </w:r>
      <w:proofErr w:type="gramStart"/>
      <w:r w:rsidR="00F52317" w:rsidRPr="002852CE">
        <w:rPr>
          <w:rFonts w:ascii="Times New Roman" w:hAnsi="Times New Roman" w:cs="Times New Roman"/>
          <w:sz w:val="28"/>
          <w:szCs w:val="28"/>
        </w:rPr>
        <w:t>И не удивительно, что из нашей школы вышли люди, ставшими замечательными инженерами, учёными, учителями, рабочими с большой буквы, просто хорошими, добрыми, честными людьми.</w:t>
      </w:r>
      <w:proofErr w:type="gram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За время своей трудовой деятельности никто не помнит, чтобы он на кого-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закричал или повысил голос. </w:t>
      </w:r>
    </w:p>
    <w:p w:rsidR="008756C3" w:rsidRPr="002852CE" w:rsidRDefault="002852CE" w:rsidP="00285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Ринад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Гатович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отличается большим трудолюбием и терпением, неиссякаемой энергией, и в своих учениках он воспитывает уважение к труду, к какой категории этот труд не относится: интеллектуальной и ли физической. И все ученики благодарны ему за его кропотливый труд. И в настоящее время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Ринад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317" w:rsidRPr="002852CE">
        <w:rPr>
          <w:rFonts w:ascii="Times New Roman" w:hAnsi="Times New Roman" w:cs="Times New Roman"/>
          <w:sz w:val="28"/>
          <w:szCs w:val="28"/>
        </w:rPr>
        <w:t>Гатович</w:t>
      </w:r>
      <w:proofErr w:type="spellEnd"/>
      <w:r w:rsidR="00F52317" w:rsidRPr="002852CE">
        <w:rPr>
          <w:rFonts w:ascii="Times New Roman" w:hAnsi="Times New Roman" w:cs="Times New Roman"/>
          <w:sz w:val="28"/>
          <w:szCs w:val="28"/>
        </w:rPr>
        <w:t xml:space="preserve"> продолжает обучать ребят шахматному делу, хотя находится на заслуженном отдыхе. И всё это время, вот уже тридцать с лишним лет с ним рядом находится его супруга, тоже педагог- Галина Николаевна, которая помогала ему во всём, оберегала его, хранила семейный очаг и создавала семейный уют.</w:t>
      </w:r>
    </w:p>
    <w:p w:rsidR="006675E5" w:rsidRDefault="006675E5"/>
    <w:p w:rsidR="00F52317" w:rsidRDefault="00F52317"/>
    <w:p w:rsidR="00F52317" w:rsidRDefault="002852CE">
      <w:r w:rsidRPr="00F52317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98.5pt" o:ole="">
            <v:imagedata r:id="rId5" o:title=""/>
          </v:shape>
          <o:OLEObject Type="Embed" ProgID="PowerPoint.Slide.12" ShapeID="_x0000_i1025" DrawAspect="Content" ObjectID="_1539526227" r:id="rId6"/>
        </w:object>
      </w:r>
    </w:p>
    <w:p w:rsidR="00F52317" w:rsidRDefault="00F52317"/>
    <w:p w:rsidR="00F52317" w:rsidRDefault="00F52317"/>
    <w:p w:rsidR="00F52317" w:rsidRDefault="002852CE">
      <w:r w:rsidRPr="00F52317">
        <w:object w:dxaOrig="7216" w:dyaOrig="5390">
          <v:shape id="_x0000_i1026" type="#_x0000_t75" style="width:443.25pt;height:298.5pt" o:ole="">
            <v:imagedata r:id="rId7" o:title=""/>
          </v:shape>
          <o:OLEObject Type="Embed" ProgID="PowerPoint.Slide.12" ShapeID="_x0000_i1026" DrawAspect="Content" ObjectID="_1539526228" r:id="rId8"/>
        </w:object>
      </w:r>
    </w:p>
    <w:p w:rsidR="00F52317" w:rsidRDefault="00F52317"/>
    <w:p w:rsidR="00F52317" w:rsidRDefault="00F52317"/>
    <w:sectPr w:rsidR="00F52317" w:rsidSect="0066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477C6"/>
    <w:multiLevelType w:val="hybridMultilevel"/>
    <w:tmpl w:val="8B687D08"/>
    <w:lvl w:ilvl="0" w:tplc="20FCCD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781C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628D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706B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98B4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6E6B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6E61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A6F5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9CF2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00E6A91"/>
    <w:multiLevelType w:val="hybridMultilevel"/>
    <w:tmpl w:val="3028F164"/>
    <w:lvl w:ilvl="0" w:tplc="395A81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66E2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2E12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8E0A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9C2A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786E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0631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F079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043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D731567"/>
    <w:multiLevelType w:val="hybridMultilevel"/>
    <w:tmpl w:val="69A8DBFC"/>
    <w:lvl w:ilvl="0" w:tplc="D4BA73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C2F0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30B9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06CF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7AF9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BA9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0026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9448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0093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3C93308"/>
    <w:multiLevelType w:val="hybridMultilevel"/>
    <w:tmpl w:val="D6EA5B16"/>
    <w:lvl w:ilvl="0" w:tplc="B3487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2E57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F4EE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F0C3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4483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EC37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F006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5454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44E6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AA6795F"/>
    <w:multiLevelType w:val="hybridMultilevel"/>
    <w:tmpl w:val="12AEF8CE"/>
    <w:lvl w:ilvl="0" w:tplc="7A4E9D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70BD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90D3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EE8C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A259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90A2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82B0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8CC0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549B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317"/>
    <w:rsid w:val="002852CE"/>
    <w:rsid w:val="006675E5"/>
    <w:rsid w:val="008756C3"/>
    <w:rsid w:val="00F52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3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1013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8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19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8196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Сабиров Ринад Гатович</Template>
  <TotalTime>9</TotalTime>
  <Pages>3</Pages>
  <Words>453</Words>
  <Characters>2585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2016-11-01T12:12:00Z</dcterms:created>
  <dcterms:modified xsi:type="dcterms:W3CDTF">2016-11-01T12:24:00Z</dcterms:modified>
</cp:coreProperties>
</file>